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477"/>
        <w:gridCol w:w="403"/>
        <w:gridCol w:w="2477"/>
        <w:gridCol w:w="403"/>
        <w:gridCol w:w="2477"/>
        <w:gridCol w:w="403"/>
        <w:gridCol w:w="2477"/>
      </w:tblGrid>
      <w:tr w:rsidR="00393D22" w:rsidTr="00393D22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393D22" w:rsidRDefault="00802128" w:rsidP="00802128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393D22" w:rsidRDefault="00393D22" w:rsidP="00393D22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393D22" w:rsidRDefault="00802128" w:rsidP="00802128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393D22" w:rsidRDefault="00393D22" w:rsidP="00393D22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393D22" w:rsidRDefault="00802128" w:rsidP="00802128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393D22" w:rsidRDefault="00393D22" w:rsidP="00393D22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802128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393D22" w:rsidRDefault="00802128" w:rsidP="00802128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bookmarkStart w:id="0" w:name="_GoBack"/>
        <w:bookmarkEnd w:id="0"/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  <w:tr w:rsidR="00802128" w:rsidTr="006D2F7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  <w:tc>
          <w:tcPr>
            <w:tcW w:w="403" w:type="dxa"/>
            <w:vAlign w:val="center"/>
          </w:tcPr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</w:p>
        </w:tc>
        <w:tc>
          <w:tcPr>
            <w:tcW w:w="2477" w:type="dxa"/>
            <w:vAlign w:val="center"/>
          </w:tcPr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Inscrivez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votre</w:t>
            </w:r>
            <w:proofErr w:type="spellEnd"/>
          </w:p>
          <w:p w:rsidR="00802128" w:rsidRPr="0073453E" w:rsidRDefault="00802128" w:rsidP="006D2F73">
            <w:pPr>
              <w:spacing w:after="0" w:line="240" w:lineRule="auto"/>
              <w:ind w:left="43" w:right="43"/>
              <w:jc w:val="center"/>
            </w:pPr>
            <w:proofErr w:type="spellStart"/>
            <w:r>
              <w:t>texte</w:t>
            </w:r>
            <w:proofErr w:type="spellEnd"/>
          </w:p>
          <w:p w:rsidR="00802128" w:rsidRDefault="00802128" w:rsidP="006D2F73">
            <w:pPr>
              <w:spacing w:after="0" w:line="240" w:lineRule="auto"/>
              <w:ind w:left="62" w:right="62"/>
              <w:jc w:val="center"/>
            </w:pPr>
            <w:proofErr w:type="spellStart"/>
            <w:r>
              <w:t>ici</w:t>
            </w:r>
            <w:proofErr w:type="spellEnd"/>
          </w:p>
        </w:tc>
      </w:tr>
    </w:tbl>
    <w:p w:rsidR="00652439" w:rsidRPr="00393D22" w:rsidRDefault="00652439" w:rsidP="00393D22">
      <w:pPr>
        <w:ind w:left="62" w:right="62"/>
        <w:rPr>
          <w:vanish/>
        </w:rPr>
      </w:pPr>
    </w:p>
    <w:sectPr w:rsidR="00652439" w:rsidRPr="00393D22" w:rsidSect="00393D22">
      <w:type w:val="continuous"/>
      <w:pgSz w:w="12240" w:h="15840"/>
      <w:pgMar w:top="749" w:right="452" w:bottom="0" w:left="45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128"/>
    <w:rsid w:val="00040BB2"/>
    <w:rsid w:val="00393D22"/>
    <w:rsid w:val="00652439"/>
    <w:rsid w:val="00802128"/>
    <w:rsid w:val="00CD236D"/>
    <w:rsid w:val="00D14302"/>
    <w:rsid w:val="00DD3825"/>
    <w:rsid w:val="00F3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D22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93D2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D22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93D2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oulard\Downloads\6118_Templat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6118_Template</Template>
  <TotalTime>1</TotalTime>
  <Pages>1</Pages>
  <Words>166</Words>
  <Characters>915</Characters>
  <Application>Microsoft Office Word</Application>
  <DocSecurity>0</DocSecurity>
  <Lines>7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Drug Name</vt:lpstr>
    </vt:vector>
  </TitlesOfParts>
  <Company>Health Care Logistics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Hugues Soulard</dc:creator>
  <cp:lastModifiedBy>Hugues Soulard</cp:lastModifiedBy>
  <cp:revision>1</cp:revision>
  <cp:lastPrinted>2010-08-03T08:46:00Z</cp:lastPrinted>
  <dcterms:created xsi:type="dcterms:W3CDTF">2020-05-28T16:26:00Z</dcterms:created>
  <dcterms:modified xsi:type="dcterms:W3CDTF">2020-05-28T16:27:00Z</dcterms:modified>
</cp:coreProperties>
</file>